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A3E" w:rsidRDefault="000E3A3E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pt;margin-top:603pt;width:531pt;height:49.65pt;z-index:251658240;visibility:visible;mso-wrap-distance-top:3.6pt;mso-wrap-distance-bottom:3.6pt">
            <v:textbox>
              <w:txbxContent>
                <w:p w:rsidR="000E3A3E" w:rsidRDefault="000E3A3E" w:rsidP="00C626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10</w:t>
                  </w:r>
                </w:p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t xml:space="preserve">správná odpověď je           </w:t>
                  </w:r>
                  <w:r>
                    <w:rPr>
                      <w:b/>
                      <w:bCs/>
                    </w:rPr>
                    <w:t xml:space="preserve">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d)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27" type="#_x0000_t202" style="position:absolute;margin-left:-9pt;margin-top:531pt;width:531pt;height:57.15pt;z-index:251659264;visibility:visible;mso-wrap-distance-top:3.6pt;mso-wrap-distance-bottom:3.6pt">
            <v:textbox>
              <w:txbxContent>
                <w:p w:rsidR="000E3A3E" w:rsidRDefault="000E3A3E" w:rsidP="00C626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9</w:t>
                  </w:r>
                </w:p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t xml:space="preserve">správná odpověď je        </w:t>
                  </w:r>
                  <w:r>
                    <w:rPr>
                      <w:b/>
                      <w:bCs/>
                    </w:rPr>
                    <w:t xml:space="preserve">                 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28" type="#_x0000_t202" style="position:absolute;margin-left:-9pt;margin-top:468pt;width:531pt;height:54pt;z-index:251660288;visibility:visible;mso-wrap-distance-top:3.6pt;mso-wrap-distance-bottom:3.6pt">
            <v:textbox>
              <w:txbxContent>
                <w:p w:rsidR="000E3A3E" w:rsidRDefault="000E3A3E" w:rsidP="00C626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8</w:t>
                  </w:r>
                </w:p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t xml:space="preserve">správná odpověď je       </w:t>
                  </w:r>
                  <w:r>
                    <w:rPr>
                      <w:b/>
                      <w:bCs/>
                    </w:rPr>
                    <w:t xml:space="preserve">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d)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29" type="#_x0000_t202" style="position:absolute;margin-left:-9pt;margin-top:414pt;width:531pt;height:46.5pt;z-index:251661312;visibility:visible;mso-wrap-distance-top:3.6pt;mso-wrap-distance-bottom:3.6pt">
            <v:textbox>
              <w:txbxContent>
                <w:p w:rsidR="000E3A3E" w:rsidRDefault="000E3A3E" w:rsidP="00C626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7</w:t>
                  </w:r>
                </w:p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t xml:space="preserve">správná odpověď je       </w:t>
                  </w:r>
                  <w:r>
                    <w:rPr>
                      <w:b/>
                      <w:bCs/>
                    </w:rPr>
                    <w:t xml:space="preserve">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d)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30" type="#_x0000_t202" style="position:absolute;margin-left:-9pt;margin-top:5in;width:531pt;height:48.75pt;z-index:251662336;visibility:visible;mso-wrap-distance-top:3.6pt;mso-wrap-distance-bottom:3.6pt">
            <v:textbox>
              <w:txbxContent>
                <w:p w:rsidR="000E3A3E" w:rsidRDefault="000E3A3E" w:rsidP="00C626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6</w:t>
                  </w:r>
                </w:p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t xml:space="preserve">správná odpověď je                     </w:t>
                  </w:r>
                  <w:r>
                    <w:rPr>
                      <w:b/>
                      <w:bCs/>
                    </w:rPr>
                    <w:t xml:space="preserve">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Textové pole 2" o:spid="_x0000_s1031" type="#_x0000_t202" style="position:absolute;margin-left:-9pt;margin-top:180pt;width:531pt;height:51pt;z-index:251657216;visibility:visible;mso-wrap-distance-top:3.6pt;mso-wrap-distance-bottom:3.6pt">
            <v:textbox>
              <w:txbxContent>
                <w:p w:rsidR="000E3A3E" w:rsidRDefault="000E3A3E" w:rsidP="00C626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3</w:t>
                  </w:r>
                </w:p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t xml:space="preserve">správná odpověď je </w:t>
                  </w:r>
                  <w:r>
                    <w:rPr>
                      <w:b/>
                      <w:bCs/>
                    </w:rPr>
                    <w:t xml:space="preserve">                   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32" type="#_x0000_t202" style="position:absolute;margin-left:-9pt;margin-top:243pt;width:531pt;height:45pt;z-index:251656192;visibility:visible;mso-wrap-distance-top:3.6pt;mso-wrap-distance-bottom:3.6pt">
            <v:textbox>
              <w:txbxContent>
                <w:p w:rsidR="000E3A3E" w:rsidRDefault="000E3A3E" w:rsidP="00C626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4</w:t>
                  </w:r>
                </w:p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t xml:space="preserve">správná odpověď je </w:t>
                  </w:r>
                  <w:r>
                    <w:rPr>
                      <w:b/>
                      <w:bCs/>
                    </w:rPr>
                    <w:t xml:space="preserve">                   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33" type="#_x0000_t202" style="position:absolute;margin-left:-6pt;margin-top:51pt;width:369pt;height:57pt;z-index:251653120;visibility:visible;mso-wrap-distance-top:3.6pt;mso-wrap-distance-bottom:3.6pt">
            <v:textbox>
              <w:txbxContent>
                <w:p w:rsidR="000E3A3E" w:rsidRPr="00DA47A3" w:rsidRDefault="000E3A3E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1</w:t>
                  </w:r>
                  <w:r>
                    <w:rPr>
                      <w:b/>
                      <w:bCs/>
                    </w:rPr>
                    <w:br/>
                  </w:r>
                  <w:r>
                    <w:t>správná odpověď je</w:t>
                  </w:r>
                  <w:r>
                    <w:br/>
                  </w:r>
                  <w:r>
                    <w:rPr>
                      <w:b/>
                      <w:bCs/>
                    </w:rPr>
                    <w:t xml:space="preserve">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d)</w:t>
                  </w:r>
                </w:p>
                <w:p w:rsidR="000E3A3E" w:rsidRDefault="000E3A3E"/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34" type="#_x0000_t202" style="position:absolute;margin-left:-9pt;margin-top:297pt;width:531pt;height:50.25pt;z-index:251655168;visibility:visible;mso-wrap-distance-top:3.6pt;mso-wrap-distance-bottom:3.6pt">
            <v:textbox>
              <w:txbxContent>
                <w:p w:rsidR="000E3A3E" w:rsidRDefault="000E3A3E" w:rsidP="00C626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r w:rsidRPr="00DA47A3">
                    <w:rPr>
                      <w:b/>
                      <w:bCs/>
                    </w:rPr>
                    <w:t xml:space="preserve"> č. 5</w:t>
                  </w:r>
                </w:p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t xml:space="preserve">správná odpověď je      </w:t>
                  </w:r>
                  <w:r>
                    <w:rPr>
                      <w:b/>
                      <w:bCs/>
                    </w:rPr>
                    <w:t xml:space="preserve">               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35" type="#_x0000_t202" style="position:absolute;margin-left:-9pt;margin-top:666pt;width:535.5pt;height:113.95pt;z-index:251663360;visibility:visible;mso-wrap-distance-top:3.6pt;mso-wrap-distance-bottom:3.6pt" fillcolor="#ccecff">
            <v:fill opacity=".5"/>
            <v:textbox>
              <w:txbxContent>
                <w:p w:rsidR="000E3A3E" w:rsidRPr="00C626DB" w:rsidRDefault="000E3A3E" w:rsidP="00C626DB">
                  <w:pPr>
                    <w:rPr>
                      <w:sz w:val="2"/>
                      <w:szCs w:val="2"/>
                    </w:rPr>
                  </w:pPr>
                </w:p>
                <w:p w:rsidR="000E3A3E" w:rsidRPr="00C714E2" w:rsidRDefault="000E3A3E" w:rsidP="00C626DB">
                  <w:pPr>
                    <w:rPr>
                      <w:sz w:val="4"/>
                      <w:szCs w:val="4"/>
                    </w:rPr>
                  </w:pP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  <w:r w:rsidRPr="00DA47A3">
                    <w:rPr>
                      <w:b/>
                      <w:bCs/>
                    </w:rPr>
                    <w:t>Jméno soutěžícího:………………………………</w:t>
                  </w:r>
                  <w:r>
                    <w:rPr>
                      <w:b/>
                      <w:bCs/>
                    </w:rPr>
                    <w:t>………………………………………………………..   věk …………………………………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  <w:sz w:val="10"/>
                      <w:szCs w:val="10"/>
                    </w:rPr>
                  </w:pP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  <w:r w:rsidRPr="00DA47A3">
                    <w:rPr>
                      <w:b/>
                      <w:bCs/>
                    </w:rPr>
                    <w:t>Kontakt: (telefon X email) ………………………………………………………………………………………</w:t>
                  </w:r>
                  <w:r>
                    <w:rPr>
                      <w:b/>
                      <w:bCs/>
                    </w:rPr>
                    <w:t>………..</w:t>
                  </w:r>
                  <w:r w:rsidRPr="00DA47A3">
                    <w:rPr>
                      <w:b/>
                      <w:bCs/>
                    </w:rPr>
                    <w:t>……………………….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3pt;margin-top:0;width:154.2pt;height:171pt;z-index:251664384">
            <v:imagedata r:id="rId4" o:title="" croptop="2890f" cropbottom="13238f" cropleft="1250f" cropright="1250f"/>
          </v:shape>
          <o:OLEObject Type="Embed" ProgID="AcroExch.Document.DC" ShapeID="_x0000_s1036" DrawAspect="Content" ObjectID="_1680002309" r:id="rId5"/>
        </w:pict>
      </w:r>
      <w:r>
        <w:rPr>
          <w:noProof/>
          <w:lang w:eastAsia="cs-CZ"/>
        </w:rPr>
        <w:pict>
          <v:shape id="_x0000_s1037" type="#_x0000_t202" style="position:absolute;margin-left:-6pt;margin-top:113.25pt;width:369pt;height:58.5pt;z-index:251654144;visibility:visible;mso-wrap-distance-top:3.6pt;mso-wrap-distance-bottom:3.6pt">
            <v:textbox>
              <w:txbxContent>
                <w:p w:rsidR="000E3A3E" w:rsidRPr="00DA47A3" w:rsidRDefault="000E3A3E" w:rsidP="00DA47A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STANOVIŠTĚ</w:t>
                  </w:r>
                  <w:bookmarkStart w:id="0" w:name="_GoBack"/>
                  <w:bookmarkEnd w:id="0"/>
                  <w:r w:rsidRPr="00DA47A3">
                    <w:rPr>
                      <w:b/>
                      <w:bCs/>
                    </w:rPr>
                    <w:t xml:space="preserve"> č. 2</w:t>
                  </w:r>
                  <w:r>
                    <w:rPr>
                      <w:b/>
                      <w:bCs/>
                    </w:rPr>
                    <w:br/>
                  </w:r>
                  <w:r>
                    <w:t>správná odpověď je</w:t>
                  </w:r>
                  <w:r>
                    <w:br/>
                  </w:r>
                  <w:r>
                    <w:rPr>
                      <w:b/>
                      <w:bCs/>
                    </w:rPr>
                    <w:t xml:space="preserve">                                            a)           </w:t>
                  </w:r>
                  <w:r w:rsidRPr="00DA47A3">
                    <w:t>nebo</w:t>
                  </w:r>
                  <w:r>
                    <w:rPr>
                      <w:b/>
                      <w:bCs/>
                    </w:rPr>
                    <w:t xml:space="preserve">         b)               </w:t>
                  </w:r>
                  <w:r w:rsidRPr="00DA47A3">
                    <w:t xml:space="preserve">nebo </w:t>
                  </w:r>
                  <w:r>
                    <w:rPr>
                      <w:b/>
                      <w:bCs/>
                    </w:rPr>
                    <w:t xml:space="preserve">       c)              </w:t>
                  </w:r>
                </w:p>
                <w:p w:rsidR="000E3A3E" w:rsidRPr="00DA47A3" w:rsidRDefault="000E3A3E" w:rsidP="00C626DB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38" type="#_x0000_t202" style="position:absolute;margin-left:-6pt;margin-top:0;width:369pt;height:38.25pt;z-index:251652096;visibility:visible;mso-wrap-distance-top:3.6pt;mso-wrap-distance-bottom:3.6pt" fillcolor="#ccecff" stroked="f">
            <v:textbox>
              <w:txbxContent>
                <w:p w:rsidR="000E3A3E" w:rsidRPr="00C626DB" w:rsidRDefault="000E3A3E">
                  <w:pPr>
                    <w:rPr>
                      <w:rFonts w:ascii="Cooper Black" w:hAnsi="Cooper Black" w:cs="Cooper Black"/>
                      <w:b/>
                      <w:bCs/>
                      <w:color w:val="7030A0"/>
                      <w:sz w:val="44"/>
                      <w:szCs w:val="44"/>
                    </w:rPr>
                  </w:pPr>
                  <w:r w:rsidRPr="00C626DB">
                    <w:rPr>
                      <w:rFonts w:ascii="Cooper Black" w:hAnsi="Cooper Black" w:cs="Cooper Black"/>
                      <w:b/>
                      <w:bCs/>
                      <w:color w:val="7030A0"/>
                      <w:sz w:val="44"/>
                      <w:szCs w:val="44"/>
                    </w:rPr>
                    <w:t>PRACOVNÍ LIST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pict>
          <v:shape id="_x0000_s1039" type="#_x0000_t75" style="position:absolute;margin-left:367.5pt;margin-top:-.75pt;width:165.2pt;height:183.25pt;z-index:251651072">
            <v:imagedata r:id="rId4" o:title="" croptop="2883f" cropbottom="13238f" cropleft="1249f" cropright="1249f"/>
          </v:shape>
          <o:OLEObject Type="Embed" ProgID="AcroExch.Document.DC" ShapeID="_x0000_s1039" DrawAspect="Content" ObjectID="_1680002310" r:id="rId6"/>
        </w:pict>
      </w:r>
    </w:p>
    <w:sectPr w:rsidR="000E3A3E" w:rsidSect="00C626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oper Black">
    <w:altName w:val="Cooper Black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3C17"/>
    <w:rsid w:val="000E3A3E"/>
    <w:rsid w:val="003510ED"/>
    <w:rsid w:val="0069596A"/>
    <w:rsid w:val="00764FA8"/>
    <w:rsid w:val="007C221A"/>
    <w:rsid w:val="008039DE"/>
    <w:rsid w:val="00A26875"/>
    <w:rsid w:val="00AC2F24"/>
    <w:rsid w:val="00AC66BE"/>
    <w:rsid w:val="00C626DB"/>
    <w:rsid w:val="00C714E2"/>
    <w:rsid w:val="00D34055"/>
    <w:rsid w:val="00DA47A3"/>
    <w:rsid w:val="00DD3C17"/>
    <w:rsid w:val="00E172C9"/>
    <w:rsid w:val="00E57A6C"/>
    <w:rsid w:val="00EA1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7A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51</TotalTime>
  <Pages>1</Pages>
  <Words>2</Words>
  <Characters>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Reismullerova</dc:creator>
  <cp:keywords/>
  <dc:description/>
  <cp:lastModifiedBy>Detske</cp:lastModifiedBy>
  <cp:revision>7</cp:revision>
  <dcterms:created xsi:type="dcterms:W3CDTF">2021-04-06T09:13:00Z</dcterms:created>
  <dcterms:modified xsi:type="dcterms:W3CDTF">2021-04-15T12:32:00Z</dcterms:modified>
</cp:coreProperties>
</file>